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2BA" w:rsidRDefault="002E6C7E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182880</wp:posOffset>
                </wp:positionV>
                <wp:extent cx="6675120" cy="457200"/>
                <wp:effectExtent l="0" t="3810" r="190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2BA" w:rsidRDefault="00941B2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sz w:val="56"/>
                                  <w:szCs w:val="56"/>
                                </w:rPr>
                                <w:id w:val="168308275"/>
                                <w:placeholder>
                                  <w:docPart w:val="79D51C685075454FB6546907796CC670"/>
                                </w:placeholder>
                                <w:comboBox>
                                  <w:listItem w:value="Choose an item."/>
                                </w:comboBox>
                              </w:sdtPr>
                              <w:sdtEndPr/>
                              <w:sdtContent>
                                <w:r w:rsidR="002E6C7E">
                                  <w:rPr>
                                    <w:sz w:val="56"/>
                                    <w:szCs w:val="56"/>
                                  </w:rPr>
                                  <w:t xml:space="preserve">        </w:t>
                                </w:r>
                                <w:r w:rsidR="0053558D">
                                  <w:rPr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  <w:r w:rsidR="00677BEF">
                                  <w:rPr>
                                    <w:sz w:val="56"/>
                                    <w:szCs w:val="56"/>
                                  </w:rPr>
                                  <w:t>May 2019</w:t>
                                </w:r>
                                <w:r w:rsidR="004F1579">
                                  <w:rPr>
                                    <w:sz w:val="56"/>
                                    <w:szCs w:val="56"/>
                                  </w:rPr>
                                  <w:t xml:space="preserve">    </w:t>
                                </w:r>
                              </w:sdtContent>
                            </w:sdt>
                            <w:r w:rsidR="004F1579" w:rsidRPr="004F157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6pt;margin-top:14.4pt;width:525.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6lrAIAAKk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" o:allowincell="f" filled="f" stroked="f">
                <v:textbox inset="0,0,0,0">
                  <w:txbxContent>
                    <w:p w:rsidR="002532BA" w:rsidRDefault="00A55C29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sdt>
                        <w:sdtPr>
                          <w:rPr>
                            <w:sz w:val="56"/>
                            <w:szCs w:val="56"/>
                          </w:rPr>
                          <w:id w:val="168308275"/>
                          <w:placeholder>
                            <w:docPart w:val="79D51C685075454FB6546907796CC670"/>
                          </w:placeholder>
                          <w:comboBox>
                            <w:listItem w:value="Choose an item."/>
                          </w:comboBox>
                        </w:sdtPr>
                        <w:sdtEndPr/>
                        <w:sdtContent>
                          <w:r w:rsidR="002E6C7E">
                            <w:rPr>
                              <w:sz w:val="56"/>
                              <w:szCs w:val="56"/>
                            </w:rPr>
                            <w:t xml:space="preserve">        </w:t>
                          </w:r>
                          <w:r w:rsidR="0053558D">
                            <w:rPr>
                              <w:sz w:val="56"/>
                              <w:szCs w:val="56"/>
                            </w:rPr>
                            <w:t xml:space="preserve">  </w:t>
                          </w:r>
                          <w:r w:rsidR="00677BEF">
                            <w:rPr>
                              <w:sz w:val="56"/>
                              <w:szCs w:val="56"/>
                            </w:rPr>
                            <w:t>May 2019</w:t>
                          </w:r>
                          <w:r w:rsidR="004F1579">
                            <w:rPr>
                              <w:sz w:val="56"/>
                              <w:szCs w:val="56"/>
                            </w:rPr>
                            <w:t xml:space="preserve">    </w:t>
                          </w:r>
                        </w:sdtContent>
                      </w:sdt>
                      <w:r w:rsidR="004F1579" w:rsidRPr="004F157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-91440</wp:posOffset>
                </wp:positionV>
                <wp:extent cx="1450975" cy="1135380"/>
                <wp:effectExtent l="0" t="0" r="0" b="190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2BA" w:rsidRDefault="004F15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A6FEB" wp14:editId="23FB1B6E">
                                  <wp:extent cx="1428750" cy="1095375"/>
                                  <wp:effectExtent l="0" t="0" r="0" b="9525"/>
                                  <wp:docPr id="5" name="Picture 5" descr="http://www.clipartbest.com/cliparts/7eT/M4k/7eTM4k8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lipartbest.com/cliparts/7eT/M4k/7eTM4k8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015" cy="1111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.1pt;margin-top:-7.2pt;width:114.2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R07swIAALE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" o:allowincell="f" filled="f" stroked="f">
                <v:textbox inset="0,0,0,0">
                  <w:txbxContent>
                    <w:p w:rsidR="002532BA" w:rsidRDefault="004F1579">
                      <w:r>
                        <w:rPr>
                          <w:noProof/>
                        </w:rPr>
                        <w:drawing>
                          <wp:inline distT="0" distB="0" distL="0" distR="0" wp14:anchorId="695A6FEB" wp14:editId="23FB1B6E">
                            <wp:extent cx="1428750" cy="1095375"/>
                            <wp:effectExtent l="0" t="0" r="0" b="9525"/>
                            <wp:docPr id="5" name="Picture 5" descr="http://www.clipartbest.com/cliparts/7eT/M4k/7eTM4k8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lipartbest.com/cliparts/7eT/M4k/7eTM4k8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015" cy="1111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32BA" w:rsidRDefault="002532BA">
      <w:pPr>
        <w:rPr>
          <w:sz w:val="22"/>
          <w:szCs w:val="22"/>
        </w:rPr>
      </w:pPr>
    </w:p>
    <w:p w:rsidR="002532BA" w:rsidRDefault="002532BA"/>
    <w:p w:rsidR="002532BA" w:rsidRDefault="002532BA"/>
    <w:tbl>
      <w:tblPr>
        <w:tblW w:w="13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1"/>
        <w:gridCol w:w="1991"/>
        <w:gridCol w:w="1991"/>
        <w:gridCol w:w="1991"/>
      </w:tblGrid>
      <w:tr w:rsidR="002532BA" w:rsidTr="00986D6E">
        <w:trPr>
          <w:trHeight w:hRule="exact" w:val="503"/>
        </w:trPr>
        <w:tc>
          <w:tcPr>
            <w:tcW w:w="1991" w:type="dxa"/>
            <w:shd w:val="pct60" w:color="auto" w:fill="FFFFFF"/>
            <w:vAlign w:val="center"/>
          </w:tcPr>
          <w:p w:rsidR="002532BA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1991" w:type="dxa"/>
            <w:shd w:val="pct60" w:color="auto" w:fill="FFFFFF"/>
            <w:vAlign w:val="center"/>
          </w:tcPr>
          <w:p w:rsidR="002532BA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1991" w:type="dxa"/>
            <w:shd w:val="pct60" w:color="auto" w:fill="FFFFFF"/>
            <w:vAlign w:val="center"/>
          </w:tcPr>
          <w:p w:rsidR="002532BA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991" w:type="dxa"/>
            <w:shd w:val="pct60" w:color="auto" w:fill="FFFFFF"/>
            <w:vAlign w:val="center"/>
          </w:tcPr>
          <w:p w:rsidR="002532BA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991" w:type="dxa"/>
            <w:shd w:val="pct60" w:color="auto" w:fill="FFFFFF"/>
            <w:vAlign w:val="center"/>
          </w:tcPr>
          <w:p w:rsidR="002532BA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991" w:type="dxa"/>
            <w:shd w:val="pct60" w:color="auto" w:fill="FFFFFF"/>
            <w:vAlign w:val="center"/>
          </w:tcPr>
          <w:p w:rsidR="002532BA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991" w:type="dxa"/>
            <w:shd w:val="pct60" w:color="auto" w:fill="FFFFFF"/>
            <w:vAlign w:val="center"/>
          </w:tcPr>
          <w:p w:rsidR="002532BA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2532BA" w:rsidTr="00986D6E">
        <w:trPr>
          <w:trHeight w:hRule="exact" w:val="1512"/>
        </w:trPr>
        <w:tc>
          <w:tcPr>
            <w:tcW w:w="1991" w:type="dxa"/>
          </w:tcPr>
          <w:p w:rsidR="002532BA" w:rsidRDefault="002532BA"/>
          <w:p w:rsidR="00677BEF" w:rsidRDefault="00677BEF"/>
        </w:tc>
        <w:tc>
          <w:tcPr>
            <w:tcW w:w="1991" w:type="dxa"/>
          </w:tcPr>
          <w:p w:rsidR="002532BA" w:rsidRDefault="00C73F5F">
            <w:r>
              <w:t xml:space="preserve">      </w:t>
            </w:r>
          </w:p>
          <w:p w:rsidR="00C73F5F" w:rsidRDefault="00C73F5F" w:rsidP="00C73F5F">
            <w:pPr>
              <w:jc w:val="center"/>
            </w:pPr>
          </w:p>
          <w:p w:rsidR="007F476C" w:rsidRDefault="007F476C" w:rsidP="00C73F5F">
            <w:pPr>
              <w:jc w:val="center"/>
            </w:pPr>
          </w:p>
        </w:tc>
        <w:tc>
          <w:tcPr>
            <w:tcW w:w="1991" w:type="dxa"/>
          </w:tcPr>
          <w:p w:rsidR="002532BA" w:rsidRDefault="00F02363">
            <w:r>
              <w:t xml:space="preserve">  </w:t>
            </w:r>
          </w:p>
          <w:p w:rsidR="00B97084" w:rsidRDefault="00B97084" w:rsidP="00B97084"/>
          <w:p w:rsidR="00C73F5F" w:rsidRDefault="00C73F5F" w:rsidP="00ED0BDB">
            <w:pPr>
              <w:jc w:val="center"/>
            </w:pPr>
          </w:p>
        </w:tc>
        <w:tc>
          <w:tcPr>
            <w:tcW w:w="1991" w:type="dxa"/>
          </w:tcPr>
          <w:p w:rsidR="00677BEF" w:rsidRDefault="00677BEF" w:rsidP="00677BEF">
            <w:r>
              <w:t>1</w:t>
            </w:r>
            <w:r w:rsidR="0053558D">
              <w:t xml:space="preserve"> </w:t>
            </w:r>
            <w:r>
              <w:t>Computer/Music</w:t>
            </w:r>
          </w:p>
          <w:p w:rsidR="00677BEF" w:rsidRDefault="00677BEF" w:rsidP="00677BEF">
            <w:r>
              <w:rPr>
                <w:noProof/>
              </w:rPr>
              <w:drawing>
                <wp:inline distT="0" distB="0" distL="0" distR="0" wp14:anchorId="1277FA44" wp14:editId="1FC8B43C">
                  <wp:extent cx="962025" cy="561975"/>
                  <wp:effectExtent l="0" t="0" r="9525" b="9525"/>
                  <wp:docPr id="8" name="Picture 8" descr="http://lemonize.me/wp-content/uploads/caterpillar-clipart-happy-pencil-and-in-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monize.me/wp-content/uploads/caterpillar-clipart-happy-pencil-and-in-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BDB" w:rsidRDefault="00677BEF" w:rsidP="00677BEF">
            <w:pPr>
              <w:jc w:val="center"/>
            </w:pPr>
            <w:r>
              <w:t>Caterpillars</w:t>
            </w:r>
            <w:r>
              <w:rPr>
                <w:rFonts w:ascii="Helvetica" w:hAnsi="Helvetica"/>
                <w:b/>
                <w:bCs/>
                <w:noProof/>
                <w:vanish/>
                <w:color w:val="717171"/>
                <w:sz w:val="18"/>
                <w:szCs w:val="18"/>
              </w:rPr>
              <w:t xml:space="preserve"> </w:t>
            </w:r>
            <w:r w:rsidR="00ED0BDB">
              <w:rPr>
                <w:rFonts w:ascii="Helvetica" w:hAnsi="Helvetica"/>
                <w:b/>
                <w:bCs/>
                <w:noProof/>
                <w:vanish/>
                <w:color w:val="717171"/>
                <w:sz w:val="18"/>
                <w:szCs w:val="18"/>
              </w:rPr>
              <w:drawing>
                <wp:inline distT="0" distB="0" distL="0" distR="0" wp14:anchorId="0C3F2B92" wp14:editId="66DC2CAA">
                  <wp:extent cx="2247900" cy="2562225"/>
                  <wp:effectExtent l="0" t="0" r="0" b="9525"/>
                  <wp:docPr id="35" name="Picture 35" descr="23042f41ecabbd440eae5726786d08f9.jpg 787×900 pixele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3042f41ecabbd440eae5726786d08f9.jpg 787×900 pixele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0BDB">
              <w:rPr>
                <w:rFonts w:ascii="Helvetica" w:hAnsi="Helvetica"/>
                <w:b/>
                <w:bCs/>
                <w:noProof/>
                <w:vanish/>
                <w:color w:val="717171"/>
                <w:sz w:val="18"/>
                <w:szCs w:val="18"/>
              </w:rPr>
              <w:drawing>
                <wp:inline distT="0" distB="0" distL="0" distR="0" wp14:anchorId="34504413" wp14:editId="208C33A5">
                  <wp:extent cx="5372100" cy="6134100"/>
                  <wp:effectExtent l="0" t="0" r="0" b="0"/>
                  <wp:docPr id="7" name="Picture 7" descr="Jardim - Minus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rdim - Minus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61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0BDB">
              <w:rPr>
                <w:rFonts w:ascii="Helvetica" w:hAnsi="Helvetica"/>
                <w:b/>
                <w:bCs/>
                <w:noProof/>
                <w:vanish/>
                <w:color w:val="717171"/>
                <w:sz w:val="18"/>
                <w:szCs w:val="18"/>
              </w:rPr>
              <w:drawing>
                <wp:inline distT="0" distB="0" distL="0" distR="0" wp14:anchorId="0374C8C7" wp14:editId="69EB7D26">
                  <wp:extent cx="5372100" cy="6134100"/>
                  <wp:effectExtent l="0" t="0" r="0" b="0"/>
                  <wp:docPr id="34" name="Picture 34" descr="Jardim - Minus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rdim - Minus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61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703F57" w:rsidRDefault="00677BEF" w:rsidP="00B97084">
            <w:r>
              <w:t>2</w:t>
            </w:r>
            <w:r w:rsidR="00F02363">
              <w:t xml:space="preserve"> </w:t>
            </w:r>
            <w:r w:rsidR="00703F57">
              <w:t xml:space="preserve"> </w:t>
            </w:r>
            <w:r>
              <w:t xml:space="preserve">    PE </w:t>
            </w:r>
          </w:p>
          <w:p w:rsidR="00C73F5F" w:rsidRDefault="00677BEF" w:rsidP="00677B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AAB1D8" wp14:editId="6A759F9B">
                  <wp:extent cx="647700" cy="523745"/>
                  <wp:effectExtent l="0" t="0" r="0" b="0"/>
                  <wp:docPr id="17" name="Picture 17" descr="http://i.pinimg.com/1200x/23/04/2f/23042f41ecabbd440eae5726786d08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.pinimg.com/1200x/23/04/2f/23042f41ecabbd440eae5726786d08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92" cy="52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EF" w:rsidRDefault="00677BEF" w:rsidP="00677BEF">
            <w:pPr>
              <w:jc w:val="center"/>
            </w:pPr>
            <w:r>
              <w:t>Symmetrical</w:t>
            </w:r>
          </w:p>
          <w:p w:rsidR="00677BEF" w:rsidRDefault="00677BEF" w:rsidP="00677BEF">
            <w:pPr>
              <w:jc w:val="center"/>
            </w:pPr>
            <w:r>
              <w:t>Butterflies</w:t>
            </w:r>
          </w:p>
          <w:p w:rsidR="00677BEF" w:rsidRDefault="00677BEF" w:rsidP="00F02363">
            <w:pPr>
              <w:jc w:val="center"/>
            </w:pPr>
          </w:p>
        </w:tc>
        <w:tc>
          <w:tcPr>
            <w:tcW w:w="1991" w:type="dxa"/>
          </w:tcPr>
          <w:p w:rsidR="00D8123F" w:rsidRDefault="00677BEF" w:rsidP="00C73F5F">
            <w:r>
              <w:t>3</w:t>
            </w:r>
            <w:r w:rsidR="00DE31E3">
              <w:t xml:space="preserve"> </w:t>
            </w:r>
            <w:r w:rsidR="007F476C">
              <w:t xml:space="preserve">   </w:t>
            </w:r>
          </w:p>
          <w:p w:rsidR="007F476C" w:rsidRDefault="00B97084" w:rsidP="007F476C">
            <w:pPr>
              <w:jc w:val="center"/>
            </w:pPr>
            <w:r>
              <w:t xml:space="preserve">Letter </w:t>
            </w:r>
            <w:r w:rsidR="00677BEF">
              <w:t>“</w:t>
            </w:r>
            <w:proofErr w:type="spellStart"/>
            <w:r w:rsidR="00677BEF">
              <w:t>Ww</w:t>
            </w:r>
            <w:proofErr w:type="spellEnd"/>
            <w:r w:rsidR="00677BEF">
              <w:t>”</w:t>
            </w:r>
          </w:p>
          <w:p w:rsidR="003768D1" w:rsidRDefault="00677BEF" w:rsidP="007F476C">
            <w:pPr>
              <w:jc w:val="center"/>
            </w:pPr>
            <w:r>
              <w:rPr>
                <w:rFonts w:ascii="Open Sans" w:hAnsi="Open Sans"/>
                <w:noProof/>
                <w:color w:val="333333"/>
                <w:sz w:val="18"/>
                <w:szCs w:val="18"/>
              </w:rPr>
              <w:drawing>
                <wp:inline distT="0" distB="0" distL="0" distR="0" wp14:anchorId="28B35D2F" wp14:editId="040AA96D">
                  <wp:extent cx="742950" cy="644447"/>
                  <wp:effectExtent l="0" t="0" r="0" b="3810"/>
                  <wp:docPr id="19" name="compImg" descr="Alphabet W with Walrus cartoon  Stock Vector - 22466965">
                    <a:hlinkClick xmlns:a="http://schemas.openxmlformats.org/drawingml/2006/main" r:id="rId14" tgtFrame="&quot;_blank&quot;" tooltip="&quot;Alphabet W with Walrus cartoon  Stock Vect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Img" descr="Alphabet W with Walrus cartoon  Stock Vector - 22466965">
                            <a:hlinkClick r:id="rId14" tgtFrame="&quot;_blank&quot;" tooltip="&quot;Alphabet W with Walrus cartoon  Stock Vect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76" cy="65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677BEF" w:rsidRDefault="00677BEF" w:rsidP="00677BEF">
            <w:r>
              <w:t xml:space="preserve">4 </w:t>
            </w:r>
          </w:p>
          <w:p w:rsidR="002532BA" w:rsidRDefault="002532BA"/>
          <w:p w:rsidR="00677BEF" w:rsidRDefault="00677BEF"/>
        </w:tc>
      </w:tr>
      <w:tr w:rsidR="002532BA" w:rsidTr="00986D6E">
        <w:trPr>
          <w:trHeight w:hRule="exact" w:val="1512"/>
        </w:trPr>
        <w:tc>
          <w:tcPr>
            <w:tcW w:w="1991" w:type="dxa"/>
          </w:tcPr>
          <w:p w:rsidR="00C73F5F" w:rsidRDefault="00677BEF">
            <w:r>
              <w:t>5</w:t>
            </w:r>
            <w:r w:rsidR="0053558D">
              <w:t xml:space="preserve">  </w:t>
            </w:r>
          </w:p>
          <w:p w:rsidR="00C73F5F" w:rsidRDefault="00C73F5F" w:rsidP="00C73F5F">
            <w:pPr>
              <w:jc w:val="center"/>
            </w:pPr>
          </w:p>
        </w:tc>
        <w:tc>
          <w:tcPr>
            <w:tcW w:w="1991" w:type="dxa"/>
          </w:tcPr>
          <w:p w:rsidR="00C602A0" w:rsidRDefault="00677BEF" w:rsidP="00493CBA">
            <w:r>
              <w:t>6</w:t>
            </w:r>
            <w:r w:rsidR="00C602A0">
              <w:t xml:space="preserve">      </w:t>
            </w:r>
            <w:r w:rsidR="00C602A0" w:rsidRPr="0042581A">
              <w:rPr>
                <w:sz w:val="18"/>
                <w:szCs w:val="18"/>
              </w:rPr>
              <w:t xml:space="preserve">PE </w:t>
            </w:r>
          </w:p>
          <w:p w:rsidR="007F476C" w:rsidRDefault="00677BEF" w:rsidP="00677BEF">
            <w:pPr>
              <w:jc w:val="center"/>
            </w:pPr>
            <w:r>
              <w:rPr>
                <w:rFonts w:ascii="Raleway" w:hAnsi="Raleway"/>
                <w:noProof/>
                <w:color w:val="14B694"/>
                <w:sz w:val="21"/>
                <w:szCs w:val="21"/>
              </w:rPr>
              <w:drawing>
                <wp:inline distT="0" distB="0" distL="0" distR="0" wp14:anchorId="2A3582C5" wp14:editId="61E68F37">
                  <wp:extent cx="419100" cy="481330"/>
                  <wp:effectExtent l="0" t="0" r="0" b="0"/>
                  <wp:docPr id="18" name="Picture 18" descr="May Day Clip Art (9)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y Day Clip Art (9)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44703" cy="5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EF" w:rsidRDefault="00677BEF" w:rsidP="00677BEF">
            <w:pPr>
              <w:jc w:val="center"/>
            </w:pPr>
            <w:r>
              <w:t>“My Mom” story writing</w:t>
            </w:r>
          </w:p>
        </w:tc>
        <w:tc>
          <w:tcPr>
            <w:tcW w:w="1991" w:type="dxa"/>
          </w:tcPr>
          <w:p w:rsidR="00DE31E3" w:rsidRDefault="00677BEF" w:rsidP="00F02363">
            <w:r>
              <w:t>7</w:t>
            </w:r>
            <w:r w:rsidR="00DE31E3">
              <w:t xml:space="preserve">  </w:t>
            </w:r>
            <w:r w:rsidR="0053558D">
              <w:t xml:space="preserve"> </w:t>
            </w:r>
            <w:r>
              <w:t>Letter “Xx”</w:t>
            </w:r>
          </w:p>
          <w:p w:rsidR="00B97084" w:rsidRDefault="00677BEF" w:rsidP="00703F57">
            <w:pPr>
              <w:jc w:val="center"/>
            </w:pPr>
            <w:r>
              <w:rPr>
                <w:rFonts w:ascii="Open Sans" w:hAnsi="Open Sans"/>
                <w:noProof/>
                <w:color w:val="333333"/>
                <w:sz w:val="18"/>
                <w:szCs w:val="18"/>
              </w:rPr>
              <w:drawing>
                <wp:inline distT="0" distB="0" distL="0" distR="0" wp14:anchorId="56B64B1A" wp14:editId="2A6C0C73">
                  <wp:extent cx="762000" cy="699770"/>
                  <wp:effectExtent l="0" t="0" r="0" b="5080"/>
                  <wp:docPr id="30" name="compImg" descr="A young girl holding an XRay to stand for the letter X Stock Vector - 11870303">
                    <a:hlinkClick xmlns:a="http://schemas.openxmlformats.org/drawingml/2006/main" r:id="rId18" tgtFrame="&quot;_blank&quot;" tooltip="&quot;A young girl holding an XRay to stand for the letter X Stock Vect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Img" descr="A young girl holding an XRay to stand for the letter X Stock Vector - 11870303">
                            <a:hlinkClick r:id="rId18" tgtFrame="&quot;_blank&quot;" tooltip="&quot;A young girl holding an XRay to stand for the letter X Stock Vect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462" cy="70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424905" w:rsidRDefault="00677BEF" w:rsidP="00703F57">
            <w:r>
              <w:t>8 Computer/Music</w:t>
            </w:r>
          </w:p>
          <w:p w:rsidR="004F1579" w:rsidRDefault="00A55C29" w:rsidP="00A55C29">
            <w:pPr>
              <w:jc w:val="center"/>
            </w:pPr>
            <w:r>
              <w:t>We Love Our Moms!</w:t>
            </w:r>
          </w:p>
          <w:p w:rsidR="00A55C29" w:rsidRDefault="00A55C29" w:rsidP="00A55C29">
            <w:pPr>
              <w:jc w:val="center"/>
            </w:pPr>
            <w:r>
              <w:rPr>
                <w:noProof/>
                <w:color w:val="1A0DAB"/>
                <w:bdr w:val="none" w:sz="0" w:space="0" w:color="auto" w:frame="1"/>
              </w:rPr>
              <w:drawing>
                <wp:inline distT="0" distB="0" distL="0" distR="0" wp14:anchorId="230E673F" wp14:editId="3EDA1B1C">
                  <wp:extent cx="590550" cy="466725"/>
                  <wp:effectExtent l="0" t="0" r="0" b="9525"/>
                  <wp:docPr id="42" name="Picture 42" descr="Related image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2532BA" w:rsidRDefault="00677BEF">
            <w:r>
              <w:t>9      PE</w:t>
            </w:r>
            <w:r w:rsidR="00424905">
              <w:t xml:space="preserve"> </w:t>
            </w:r>
          </w:p>
          <w:p w:rsidR="00D8123F" w:rsidRDefault="00677BEF" w:rsidP="00D8123F">
            <w:pPr>
              <w:jc w:val="center"/>
            </w:pPr>
            <w:r>
              <w:rPr>
                <w:noProof/>
                <w:color w:val="0000FF"/>
                <w:sz w:val="27"/>
                <w:szCs w:val="27"/>
              </w:rPr>
              <w:drawing>
                <wp:inline distT="0" distB="0" distL="0" distR="0" wp14:anchorId="783D5A21" wp14:editId="64B7A5D6">
                  <wp:extent cx="600075" cy="494860"/>
                  <wp:effectExtent l="0" t="0" r="0" b="635"/>
                  <wp:docPr id="39" name="Picture 39" descr="http://englogs.weebly.com/uploads/2/6/0/3/26039439/3361471_orig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nglogs.weebly.com/uploads/2/6/0/3/26039439/3361471_orig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15" cy="49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EF" w:rsidRPr="0042581A" w:rsidRDefault="00677BEF" w:rsidP="00677BEF">
            <w:pPr>
              <w:jc w:val="center"/>
              <w:rPr>
                <w:u w:val="single"/>
              </w:rPr>
            </w:pPr>
            <w:r w:rsidRPr="0042581A">
              <w:rPr>
                <w:u w:val="single"/>
              </w:rPr>
              <w:t>The Grouchy Ladybug</w:t>
            </w:r>
          </w:p>
          <w:p w:rsidR="00677BEF" w:rsidRDefault="00677BEF" w:rsidP="00D8123F">
            <w:pPr>
              <w:jc w:val="center"/>
            </w:pPr>
          </w:p>
        </w:tc>
        <w:tc>
          <w:tcPr>
            <w:tcW w:w="1991" w:type="dxa"/>
          </w:tcPr>
          <w:p w:rsidR="002532BA" w:rsidRDefault="00677BEF">
            <w:r>
              <w:t>10</w:t>
            </w:r>
            <w:r w:rsidR="004F1579">
              <w:t xml:space="preserve">  </w:t>
            </w:r>
            <w:r w:rsidR="007F476C">
              <w:t xml:space="preserve"> </w:t>
            </w:r>
          </w:p>
          <w:p w:rsidR="00D8123F" w:rsidRDefault="00B55572" w:rsidP="00B65B4A">
            <w:pPr>
              <w:jc w:val="center"/>
            </w:pPr>
            <w:r>
              <w:t>Painting Fun!</w:t>
            </w:r>
          </w:p>
          <w:p w:rsidR="00B55572" w:rsidRDefault="00B55572" w:rsidP="00B55572">
            <w:pPr>
              <w:jc w:val="center"/>
            </w:pPr>
            <w:r>
              <w:rPr>
                <w:noProof/>
                <w:color w:val="0000FF"/>
                <w:sz w:val="27"/>
                <w:szCs w:val="27"/>
              </w:rPr>
              <w:drawing>
                <wp:inline distT="0" distB="0" distL="0" distR="0" wp14:anchorId="2CF7EE51" wp14:editId="25C4568D">
                  <wp:extent cx="713740" cy="619125"/>
                  <wp:effectExtent l="0" t="0" r="0" b="9525"/>
                  <wp:docPr id="33" name="Picture 33" descr="http://images.all-free-download.com/images/graphicthumb/painter_color_palette_with_brush_cartoon_clip_art_19736.jpg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all-free-download.com/images/graphicthumb/painter_color_palette_with_brush_cartoon_clip_art_19736.jpg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09" cy="62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2532BA" w:rsidRDefault="00677BEF">
            <w:r>
              <w:t>11</w:t>
            </w:r>
          </w:p>
          <w:p w:rsidR="00B97084" w:rsidRDefault="00B97084"/>
        </w:tc>
      </w:tr>
      <w:tr w:rsidR="002532BA" w:rsidTr="0050053C">
        <w:trPr>
          <w:trHeight w:hRule="exact" w:val="1621"/>
        </w:trPr>
        <w:tc>
          <w:tcPr>
            <w:tcW w:w="1991" w:type="dxa"/>
          </w:tcPr>
          <w:p w:rsidR="004F1579" w:rsidRDefault="00677BEF" w:rsidP="00340D71">
            <w:pPr>
              <w:rPr>
                <w:b/>
                <w:sz w:val="24"/>
                <w:szCs w:val="24"/>
              </w:rPr>
            </w:pPr>
            <w:proofErr w:type="gramStart"/>
            <w:r>
              <w:t>12</w:t>
            </w:r>
            <w:r w:rsidR="00340D71">
              <w:t xml:space="preserve">  </w:t>
            </w:r>
            <w:r w:rsidR="0053558D" w:rsidRPr="004F1579">
              <w:rPr>
                <w:b/>
                <w:sz w:val="24"/>
                <w:szCs w:val="24"/>
              </w:rPr>
              <w:t>Happy</w:t>
            </w:r>
            <w:proofErr w:type="gramEnd"/>
            <w:r w:rsidR="0053558D" w:rsidRPr="004F1579">
              <w:rPr>
                <w:b/>
                <w:sz w:val="24"/>
                <w:szCs w:val="24"/>
              </w:rPr>
              <w:t xml:space="preserve"> </w:t>
            </w:r>
            <w:r w:rsidR="0053558D">
              <w:rPr>
                <w:b/>
                <w:sz w:val="24"/>
                <w:szCs w:val="24"/>
              </w:rPr>
              <w:t xml:space="preserve"> </w:t>
            </w:r>
            <w:r w:rsidR="0053558D" w:rsidRPr="004F1579">
              <w:rPr>
                <w:b/>
                <w:sz w:val="24"/>
                <w:szCs w:val="24"/>
              </w:rPr>
              <w:t>Mother’s Day!</w:t>
            </w:r>
            <w:r w:rsidR="004F1579">
              <w:t xml:space="preserve"> </w:t>
            </w:r>
          </w:p>
          <w:p w:rsidR="00340D71" w:rsidRPr="00340D71" w:rsidRDefault="0053558D" w:rsidP="00340D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6162C1" wp14:editId="47164C2C">
                  <wp:extent cx="758716" cy="613410"/>
                  <wp:effectExtent l="0" t="0" r="3810" b="0"/>
                  <wp:docPr id="1" name="Picture 1" descr="http://images.clipartpanda.com/heart-clip-art-9i4py94i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.clipartpanda.com/heart-clip-art-9i4py94i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44" cy="61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2532BA" w:rsidRDefault="00677BEF">
            <w:r>
              <w:t>13</w:t>
            </w:r>
            <w:r w:rsidR="004F1579">
              <w:t xml:space="preserve">  </w:t>
            </w:r>
            <w:r w:rsidR="00C602A0">
              <w:t xml:space="preserve">   PE</w:t>
            </w:r>
          </w:p>
          <w:p w:rsidR="009856A0" w:rsidRDefault="009856A0">
            <w:r>
              <w:t xml:space="preserve">    Letter “</w:t>
            </w:r>
            <w:proofErr w:type="spellStart"/>
            <w:r>
              <w:t>Yy</w:t>
            </w:r>
            <w:proofErr w:type="spellEnd"/>
            <w:r>
              <w:t>”</w:t>
            </w:r>
          </w:p>
          <w:p w:rsidR="00375797" w:rsidRDefault="00677BEF" w:rsidP="001B43C9">
            <w:pPr>
              <w:jc w:val="center"/>
            </w:pPr>
            <w:r>
              <w:rPr>
                <w:rFonts w:ascii="Open Sans" w:hAnsi="Open Sans"/>
                <w:noProof/>
                <w:color w:val="333333"/>
                <w:sz w:val="18"/>
                <w:szCs w:val="18"/>
              </w:rPr>
              <w:drawing>
                <wp:inline distT="0" distB="0" distL="0" distR="0" wp14:anchorId="59E9F4F4" wp14:editId="7F6717B1">
                  <wp:extent cx="603464" cy="714375"/>
                  <wp:effectExtent l="0" t="0" r="6350" b="0"/>
                  <wp:docPr id="38" name="compImg" descr="cartoon illustration of Y letter for yak Stock Vector - 13203247">
                    <a:hlinkClick xmlns:a="http://schemas.openxmlformats.org/drawingml/2006/main" r:id="rId27" tgtFrame="&quot;_blank&quot;" tooltip="&quot;cartoon illustration of Y letter for yak Stock Vect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Img" descr="cartoon illustration of Y letter for yak Stock Vector - 13203247">
                            <a:hlinkClick r:id="rId27" tgtFrame="&quot;_blank&quot;" tooltip="&quot;cartoon illustration of Y letter for yak Stock Vect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46" cy="75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2532BA" w:rsidRDefault="00677BEF">
            <w:r>
              <w:t>14</w:t>
            </w:r>
            <w:r w:rsidR="004F1579">
              <w:t xml:space="preserve">  </w:t>
            </w:r>
          </w:p>
          <w:p w:rsidR="0053558D" w:rsidRDefault="0053558D" w:rsidP="0053558D">
            <w:pPr>
              <w:jc w:val="center"/>
            </w:pPr>
            <w:r>
              <w:t>Creating Memories!</w:t>
            </w:r>
          </w:p>
          <w:p w:rsidR="004F1579" w:rsidRDefault="0053558D" w:rsidP="00D8123F">
            <w:pPr>
              <w:jc w:val="center"/>
            </w:pPr>
            <w:r>
              <w:rPr>
                <w:noProof/>
                <w:color w:val="0000FF"/>
                <w:sz w:val="27"/>
                <w:szCs w:val="27"/>
              </w:rPr>
              <w:drawing>
                <wp:inline distT="0" distB="0" distL="0" distR="0" wp14:anchorId="0A4B706D" wp14:editId="0B24B555">
                  <wp:extent cx="990600" cy="656844"/>
                  <wp:effectExtent l="0" t="0" r="0" b="0"/>
                  <wp:docPr id="9" name="Picture 9" descr="http://images.clipartpanda.com/empty-kindergarten-classroom-clipart-dji_grad_gradbears_c.jpg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panda.com/empty-kindergarten-classroom-clipart-dji_grad_gradbears_c.jpg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36" cy="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7358E7" w:rsidRPr="007358E7" w:rsidRDefault="00677BEF" w:rsidP="007358E7">
            <w:r>
              <w:t>15</w:t>
            </w:r>
            <w:r w:rsidR="004F1579">
              <w:t xml:space="preserve"> </w:t>
            </w:r>
            <w:r>
              <w:t>Computer/Music</w:t>
            </w:r>
            <w:r w:rsidR="007358E7" w:rsidRPr="007358E7">
              <w:rPr>
                <w:rFonts w:eastAsia="Times New Roman"/>
                <w:noProof/>
                <w:color w:val="0000FF"/>
                <w:sz w:val="27"/>
                <w:szCs w:val="27"/>
              </w:rPr>
              <w:drawing>
                <wp:inline distT="0" distB="0" distL="0" distR="0" wp14:anchorId="49862936" wp14:editId="3AE7C79F">
                  <wp:extent cx="1133475" cy="485775"/>
                  <wp:effectExtent l="0" t="0" r="9525" b="9525"/>
                  <wp:docPr id="32" name="Picture 32" descr="https://encrypted-tbn1.gstatic.com/images?q=tbn:ANd9GcQbaQarfhJAvsPuJI2322DETvcsMNONvrKHB6ZUE1RzRLcIsgCl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baQarfhJAvsPuJI2322DETvcsMNONvrKHB6ZUE1RzRLcIsgCl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5454" cy="48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DF2" w:rsidRDefault="006E2DF2" w:rsidP="00375797"/>
        </w:tc>
        <w:tc>
          <w:tcPr>
            <w:tcW w:w="1991" w:type="dxa"/>
          </w:tcPr>
          <w:p w:rsidR="002532BA" w:rsidRDefault="00677BEF">
            <w:r>
              <w:t>16</w:t>
            </w:r>
            <w:r w:rsidR="004F1579">
              <w:t xml:space="preserve"> </w:t>
            </w:r>
            <w:r w:rsidR="00424905">
              <w:t xml:space="preserve"> </w:t>
            </w:r>
            <w:r>
              <w:t xml:space="preserve">  </w:t>
            </w:r>
            <w:r w:rsidR="00424905">
              <w:t xml:space="preserve"> PE </w:t>
            </w:r>
          </w:p>
          <w:p w:rsidR="00D8123F" w:rsidRDefault="00D8123F" w:rsidP="00D8123F">
            <w:pPr>
              <w:jc w:val="center"/>
            </w:pPr>
          </w:p>
          <w:p w:rsidR="00340D71" w:rsidRDefault="009856A0" w:rsidP="00D8123F">
            <w:pPr>
              <w:jc w:val="center"/>
            </w:pPr>
            <w:r>
              <w:rPr>
                <w:noProof/>
                <w:color w:val="0000FF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-1397000</wp:posOffset>
                      </wp:positionH>
                      <wp:positionV relativeFrom="paragraph">
                        <wp:posOffset>294640</wp:posOffset>
                      </wp:positionV>
                      <wp:extent cx="2447925" cy="180975"/>
                      <wp:effectExtent l="0" t="19050" r="47625" b="47625"/>
                      <wp:wrapNone/>
                      <wp:docPr id="31" name="Righ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792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7880B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1" o:spid="_x0000_s1026" type="#_x0000_t13" style="position:absolute;margin-left:-110pt;margin-top:23.2pt;width:192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" adj="20802" fillcolor="#532175 [1609]" strokecolor="#00b050" strokeweight="1.25pt"/>
                  </w:pict>
                </mc:Fallback>
              </mc:AlternateContent>
            </w:r>
          </w:p>
        </w:tc>
        <w:tc>
          <w:tcPr>
            <w:tcW w:w="1991" w:type="dxa"/>
          </w:tcPr>
          <w:p w:rsidR="002532BA" w:rsidRDefault="00677BEF">
            <w:r>
              <w:t>17</w:t>
            </w:r>
            <w:r w:rsidR="004F1579">
              <w:t xml:space="preserve"> </w:t>
            </w:r>
            <w:r w:rsidR="007F476C">
              <w:t xml:space="preserve"> </w:t>
            </w:r>
            <w:r w:rsidR="004F1579" w:rsidRPr="00375797">
              <w:rPr>
                <w:sz w:val="18"/>
                <w:szCs w:val="18"/>
              </w:rPr>
              <w:t xml:space="preserve"> </w:t>
            </w:r>
          </w:p>
          <w:p w:rsidR="001B43C9" w:rsidRDefault="00677BEF" w:rsidP="001B43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096C9C" wp14:editId="64987DEE">
                  <wp:extent cx="599336" cy="643890"/>
                  <wp:effectExtent l="0" t="0" r="0" b="3810"/>
                  <wp:docPr id="40" name="Picture 40" descr="http://images.clipartpanda.com/flower-clipart-pink-flow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flower-clipart-pink-flow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35" cy="64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EF" w:rsidRDefault="00677BEF" w:rsidP="001B43C9">
            <w:pPr>
              <w:jc w:val="center"/>
            </w:pPr>
            <w:r>
              <w:t>Spring Flowers</w:t>
            </w:r>
          </w:p>
          <w:p w:rsidR="00B97084" w:rsidRDefault="00B97084" w:rsidP="001B43C9">
            <w:pPr>
              <w:jc w:val="center"/>
            </w:pPr>
          </w:p>
        </w:tc>
        <w:tc>
          <w:tcPr>
            <w:tcW w:w="1991" w:type="dxa"/>
          </w:tcPr>
          <w:p w:rsidR="001B43C9" w:rsidRDefault="00677BEF">
            <w:r>
              <w:t>18</w:t>
            </w:r>
          </w:p>
          <w:p w:rsidR="001B43C9" w:rsidRPr="001B43C9" w:rsidRDefault="001B43C9" w:rsidP="001B43C9"/>
          <w:p w:rsidR="001B43C9" w:rsidRPr="001B43C9" w:rsidRDefault="001B43C9" w:rsidP="001B43C9"/>
          <w:p w:rsidR="001B43C9" w:rsidRPr="001B43C9" w:rsidRDefault="001B43C9" w:rsidP="001B43C9"/>
          <w:p w:rsidR="001B43C9" w:rsidRDefault="001B43C9" w:rsidP="001B43C9"/>
          <w:p w:rsidR="002532BA" w:rsidRPr="001B43C9" w:rsidRDefault="002532BA" w:rsidP="001B43C9">
            <w:pPr>
              <w:jc w:val="center"/>
            </w:pPr>
          </w:p>
        </w:tc>
      </w:tr>
      <w:tr w:rsidR="002532BA" w:rsidTr="00986D6E">
        <w:trPr>
          <w:trHeight w:hRule="exact" w:val="1512"/>
        </w:trPr>
        <w:tc>
          <w:tcPr>
            <w:tcW w:w="1991" w:type="dxa"/>
          </w:tcPr>
          <w:p w:rsidR="002532BA" w:rsidRDefault="00677BEF">
            <w:r>
              <w:t>19</w:t>
            </w:r>
          </w:p>
          <w:p w:rsidR="00B97084" w:rsidRDefault="00B97084"/>
        </w:tc>
        <w:tc>
          <w:tcPr>
            <w:tcW w:w="1991" w:type="dxa"/>
          </w:tcPr>
          <w:p w:rsidR="002532BA" w:rsidRDefault="00677BEF">
            <w:r>
              <w:t>20</w:t>
            </w:r>
            <w:r w:rsidR="004F1579">
              <w:t xml:space="preserve">  </w:t>
            </w:r>
            <w:r w:rsidR="00C602A0">
              <w:t xml:space="preserve">   PE</w:t>
            </w:r>
          </w:p>
          <w:p w:rsidR="00493CBA" w:rsidRDefault="00F02363" w:rsidP="00B97084">
            <w:pPr>
              <w:jc w:val="center"/>
            </w:pPr>
            <w:r>
              <w:t>Letter “</w:t>
            </w:r>
            <w:proofErr w:type="spellStart"/>
            <w:r>
              <w:t>Zz</w:t>
            </w:r>
            <w:proofErr w:type="spellEnd"/>
            <w:r>
              <w:t>”</w:t>
            </w:r>
          </w:p>
          <w:p w:rsidR="00B97084" w:rsidRDefault="00B97084" w:rsidP="00B97084">
            <w:pPr>
              <w:jc w:val="center"/>
            </w:pPr>
            <w:r>
              <w:rPr>
                <w:rFonts w:ascii="Open Sans" w:hAnsi="Open Sans"/>
                <w:noProof/>
                <w:color w:val="333333"/>
                <w:sz w:val="18"/>
                <w:szCs w:val="18"/>
              </w:rPr>
              <w:drawing>
                <wp:inline distT="0" distB="0" distL="0" distR="0" wp14:anchorId="2AF10597" wp14:editId="7B704865">
                  <wp:extent cx="647700" cy="638175"/>
                  <wp:effectExtent l="0" t="0" r="0" b="9525"/>
                  <wp:docPr id="23" name="compImg" descr="Alphabet Z for Zebra Stock Vector - 30161771">
                    <a:hlinkClick xmlns:a="http://schemas.openxmlformats.org/drawingml/2006/main" r:id="rId34" tgtFrame="&quot;_blank&quot;" tooltip="&quot;Alphabet Z for Zebra Stock Vect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Img" descr="Alphabet Z for Zebra Stock Vector - 30161771">
                            <a:hlinkClick r:id="rId34" tgtFrame="&quot;_blank&quot;" tooltip="&quot;Alphabet Z for Zebra Stock Vect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B4A" w:rsidRPr="00493CBA" w:rsidRDefault="00B65B4A">
            <w:pPr>
              <w:rPr>
                <w:sz w:val="24"/>
                <w:szCs w:val="24"/>
              </w:rPr>
            </w:pPr>
          </w:p>
        </w:tc>
        <w:tc>
          <w:tcPr>
            <w:tcW w:w="1991" w:type="dxa"/>
          </w:tcPr>
          <w:p w:rsidR="00041A52" w:rsidRDefault="00677BEF">
            <w:r>
              <w:t>21</w:t>
            </w:r>
            <w:r w:rsidR="00DE31E3">
              <w:t xml:space="preserve">   </w:t>
            </w:r>
          </w:p>
          <w:p w:rsidR="002532BA" w:rsidRDefault="00B65B4A" w:rsidP="00041A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5B8DE1" wp14:editId="605EE70C">
                  <wp:extent cx="847725" cy="631733"/>
                  <wp:effectExtent l="0" t="0" r="0" b="0"/>
                  <wp:docPr id="15" name="Picture 15" descr="http://www.educationworld.com/a_tech/webquest_orig/images/wq_sen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ducationworld.com/a_tech/webquest_orig/images/wq_sen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23" cy="63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76C" w:rsidRDefault="007F476C" w:rsidP="00041A52">
            <w:pPr>
              <w:jc w:val="center"/>
            </w:pPr>
            <w:r>
              <w:t>My 5 Senses</w:t>
            </w:r>
          </w:p>
        </w:tc>
        <w:tc>
          <w:tcPr>
            <w:tcW w:w="1991" w:type="dxa"/>
          </w:tcPr>
          <w:p w:rsidR="002532BA" w:rsidRDefault="00677BEF" w:rsidP="004F1579">
            <w:r>
              <w:t>22 Computer/Music</w:t>
            </w:r>
          </w:p>
          <w:p w:rsidR="00E93F71" w:rsidRDefault="00A55C29" w:rsidP="00677BEF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color w:val="0000FF"/>
                <w:sz w:val="27"/>
                <w:szCs w:val="27"/>
              </w:rPr>
              <w:drawing>
                <wp:inline distT="0" distB="0" distL="0" distR="0" wp14:anchorId="708B3412" wp14:editId="2759868F">
                  <wp:extent cx="589915" cy="519742"/>
                  <wp:effectExtent l="0" t="0" r="635" b="0"/>
                  <wp:docPr id="41" name="Picture 41" descr="http://images.clipartpanda.com/kids-handprint-clipart-painted-hand-prints.jpg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panda.com/kids-handprint-clipart-painted-hand-prints.jpg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42" cy="52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C29" w:rsidRDefault="00A55C29" w:rsidP="00A55C29">
            <w:pPr>
              <w:jc w:val="center"/>
            </w:pPr>
            <w:r>
              <w:t>Handprint book and</w:t>
            </w:r>
          </w:p>
          <w:p w:rsidR="00A55C29" w:rsidRDefault="00A55C29" w:rsidP="00A55C29">
            <w:r>
              <w:t xml:space="preserve">     poem</w:t>
            </w:r>
          </w:p>
          <w:p w:rsidR="00A55C29" w:rsidRPr="00E93F71" w:rsidRDefault="00A55C29" w:rsidP="00677BE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</w:tcPr>
          <w:p w:rsidR="00424905" w:rsidRDefault="00677BEF" w:rsidP="0042581A">
            <w:r>
              <w:t>23</w:t>
            </w:r>
            <w:r w:rsidR="0042581A">
              <w:t xml:space="preserve"> </w:t>
            </w:r>
            <w:r w:rsidR="00424905">
              <w:t xml:space="preserve"> </w:t>
            </w:r>
            <w:r>
              <w:t xml:space="preserve">  </w:t>
            </w:r>
            <w:r w:rsidR="00424905">
              <w:t xml:space="preserve"> PE </w:t>
            </w:r>
          </w:p>
          <w:p w:rsidR="002532BA" w:rsidRPr="00424905" w:rsidRDefault="00424905" w:rsidP="0042581A">
            <w:r>
              <w:rPr>
                <w:u w:val="single"/>
              </w:rPr>
              <w:t>Good Night</w:t>
            </w:r>
            <w:r>
              <w:t xml:space="preserve"> </w:t>
            </w:r>
            <w:r w:rsidR="0042581A" w:rsidRPr="0042581A">
              <w:rPr>
                <w:u w:val="single"/>
              </w:rPr>
              <w:t>Gorilla</w:t>
            </w:r>
          </w:p>
          <w:p w:rsidR="0042581A" w:rsidRDefault="0042581A" w:rsidP="0042581A">
            <w:pPr>
              <w:jc w:val="center"/>
            </w:pPr>
            <w:r>
              <w:rPr>
                <w:noProof/>
                <w:color w:val="0000FF"/>
                <w:sz w:val="27"/>
                <w:szCs w:val="27"/>
              </w:rPr>
              <w:drawing>
                <wp:inline distT="0" distB="0" distL="0" distR="0" wp14:anchorId="394AC29C" wp14:editId="0E0E1861">
                  <wp:extent cx="951491" cy="628650"/>
                  <wp:effectExtent l="0" t="0" r="1270" b="0"/>
                  <wp:docPr id="28" name="Picture 28" descr="https://c1.q-assets.com/images/products/p/hp/hp-1521_1z.jpg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1.q-assets.com/images/products/p/hp/hp-1521_1z.jpg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42" cy="63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493CBA" w:rsidRDefault="00677BEF" w:rsidP="0053558D">
            <w:r>
              <w:t>24</w:t>
            </w:r>
            <w:r w:rsidR="00B97084">
              <w:t xml:space="preserve">   </w:t>
            </w:r>
          </w:p>
          <w:p w:rsidR="00703F57" w:rsidRDefault="00703F57" w:rsidP="00493CBA">
            <w:pPr>
              <w:jc w:val="center"/>
              <w:rPr>
                <w:noProof/>
              </w:rPr>
            </w:pPr>
          </w:p>
          <w:p w:rsidR="00941B23" w:rsidRPr="00941B23" w:rsidRDefault="00941B23" w:rsidP="00493CBA">
            <w:pPr>
              <w:jc w:val="center"/>
              <w:rPr>
                <w:b/>
                <w:sz w:val="18"/>
                <w:szCs w:val="18"/>
              </w:rPr>
            </w:pPr>
            <w:r w:rsidRPr="00941B23">
              <w:rPr>
                <w:b/>
                <w:noProof/>
              </w:rPr>
              <w:t>NO SCHOOL-</w:t>
            </w:r>
            <w:r w:rsidRPr="00941B23">
              <w:rPr>
                <w:b/>
                <w:noProof/>
              </w:rPr>
              <w:br/>
              <w:t>MEMORIAL DAY</w:t>
            </w:r>
          </w:p>
        </w:tc>
        <w:tc>
          <w:tcPr>
            <w:tcW w:w="1991" w:type="dxa"/>
          </w:tcPr>
          <w:p w:rsidR="002532BA" w:rsidRDefault="00677BEF">
            <w:r>
              <w:t>25</w:t>
            </w:r>
            <w:bookmarkStart w:id="0" w:name="_GoBack"/>
            <w:bookmarkEnd w:id="0"/>
          </w:p>
        </w:tc>
      </w:tr>
      <w:tr w:rsidR="002532BA" w:rsidTr="00986D6E">
        <w:trPr>
          <w:trHeight w:hRule="exact" w:val="1512"/>
        </w:trPr>
        <w:tc>
          <w:tcPr>
            <w:tcW w:w="1991" w:type="dxa"/>
          </w:tcPr>
          <w:p w:rsidR="002532BA" w:rsidRDefault="00677BEF">
            <w:r>
              <w:t>26</w:t>
            </w:r>
          </w:p>
          <w:p w:rsidR="002E6C7E" w:rsidRDefault="002E6C7E"/>
          <w:p w:rsidR="002E6C7E" w:rsidRDefault="002E6C7E"/>
          <w:p w:rsidR="002E6C7E" w:rsidRDefault="002E6C7E"/>
          <w:p w:rsidR="002E6C7E" w:rsidRDefault="002E6C7E"/>
          <w:p w:rsidR="002E6C7E" w:rsidRDefault="002E6C7E" w:rsidP="00C602A0">
            <w:r>
              <w:t xml:space="preserve">             </w:t>
            </w:r>
            <w:r w:rsidR="00986D6E">
              <w:t xml:space="preserve">      </w:t>
            </w:r>
          </w:p>
        </w:tc>
        <w:tc>
          <w:tcPr>
            <w:tcW w:w="1991" w:type="dxa"/>
          </w:tcPr>
          <w:p w:rsidR="002532BA" w:rsidRDefault="00677BEF">
            <w:r>
              <w:t>27</w:t>
            </w:r>
          </w:p>
          <w:p w:rsidR="004F1579" w:rsidRDefault="004F1579"/>
          <w:p w:rsidR="004F1579" w:rsidRPr="004F1579" w:rsidRDefault="004F1579" w:rsidP="004F1579">
            <w:pPr>
              <w:jc w:val="center"/>
              <w:rPr>
                <w:b/>
              </w:rPr>
            </w:pPr>
            <w:r w:rsidRPr="004F1579">
              <w:rPr>
                <w:b/>
              </w:rPr>
              <w:t>NO SCHOOL- MEMORIAL DAY</w:t>
            </w:r>
          </w:p>
        </w:tc>
        <w:tc>
          <w:tcPr>
            <w:tcW w:w="1991" w:type="dxa"/>
          </w:tcPr>
          <w:p w:rsidR="0053558D" w:rsidRDefault="00677BEF" w:rsidP="0053558D">
            <w:r>
              <w:t>28</w:t>
            </w:r>
            <w:r w:rsidR="00041A52">
              <w:t xml:space="preserve">  </w:t>
            </w:r>
          </w:p>
          <w:p w:rsidR="00041A52" w:rsidRDefault="00424905" w:rsidP="00B97084">
            <w:pPr>
              <w:jc w:val="center"/>
            </w:pPr>
            <w:r>
              <w:t>Fireflies</w:t>
            </w:r>
          </w:p>
          <w:p w:rsidR="00424905" w:rsidRDefault="00424905" w:rsidP="00B97084">
            <w:pPr>
              <w:jc w:val="center"/>
            </w:pPr>
            <w:r>
              <w:rPr>
                <w:noProof/>
                <w:color w:val="0000FF"/>
                <w:sz w:val="27"/>
                <w:szCs w:val="27"/>
              </w:rPr>
              <w:drawing>
                <wp:inline distT="0" distB="0" distL="0" distR="0" wp14:anchorId="515F150C" wp14:editId="415BDBA9">
                  <wp:extent cx="658495" cy="647700"/>
                  <wp:effectExtent l="0" t="0" r="8255" b="0"/>
                  <wp:docPr id="37" name="Picture 37" descr="Image result for fireflies clip art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ireflies clip art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36" cy="64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 w:rsidR="002532BA" w:rsidRDefault="00677BEF">
            <w:r>
              <w:t>29</w:t>
            </w:r>
            <w:r w:rsidR="004F1579">
              <w:t xml:space="preserve"> </w:t>
            </w:r>
          </w:p>
          <w:p w:rsidR="00424905" w:rsidRDefault="00424905"/>
          <w:p w:rsidR="00677BEF" w:rsidRDefault="00677BEF" w:rsidP="00677BEF">
            <w:pPr>
              <w:jc w:val="center"/>
              <w:rPr>
                <w:b/>
              </w:rPr>
            </w:pPr>
            <w:r w:rsidRPr="004F1579">
              <w:rPr>
                <w:b/>
              </w:rPr>
              <w:t>NO SCHOOL- Kindergarten Orientation</w:t>
            </w:r>
          </w:p>
          <w:p w:rsidR="00424905" w:rsidRDefault="00424905"/>
          <w:p w:rsidR="00B65B4A" w:rsidRDefault="00B65B4A"/>
        </w:tc>
        <w:tc>
          <w:tcPr>
            <w:tcW w:w="1991" w:type="dxa"/>
          </w:tcPr>
          <w:p w:rsidR="00424905" w:rsidRDefault="00677BEF">
            <w:r>
              <w:t>30</w:t>
            </w:r>
            <w:r w:rsidR="00424905">
              <w:t xml:space="preserve"> </w:t>
            </w:r>
            <w:r>
              <w:t xml:space="preserve">   PE</w:t>
            </w:r>
          </w:p>
          <w:p w:rsidR="001B43C9" w:rsidRDefault="00424905" w:rsidP="00424905">
            <w:pPr>
              <w:jc w:val="center"/>
            </w:pPr>
            <w:r>
              <w:rPr>
                <w:noProof/>
                <w:color w:val="0000FF"/>
                <w:sz w:val="27"/>
                <w:szCs w:val="27"/>
              </w:rPr>
              <w:drawing>
                <wp:inline distT="0" distB="0" distL="0" distR="0" wp14:anchorId="1AA0D76A" wp14:editId="2774CDC2">
                  <wp:extent cx="790575" cy="790575"/>
                  <wp:effectExtent l="0" t="0" r="9525" b="9525"/>
                  <wp:docPr id="36" name="Picture 36" descr="Image result for show me what you know clip art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show me what you know clip art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C9" w:rsidRDefault="001B43C9" w:rsidP="00C602A0"/>
        </w:tc>
        <w:tc>
          <w:tcPr>
            <w:tcW w:w="1991" w:type="dxa"/>
          </w:tcPr>
          <w:p w:rsidR="002532BA" w:rsidRDefault="00677BEF">
            <w:r>
              <w:t>31</w:t>
            </w:r>
          </w:p>
          <w:p w:rsidR="006E2DF2" w:rsidRDefault="006E2DF2"/>
          <w:p w:rsidR="006E2DF2" w:rsidRDefault="00A55C29">
            <w:r>
              <w:rPr>
                <w:noProof/>
                <w:color w:val="0000FF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-213360</wp:posOffset>
                      </wp:positionH>
                      <wp:positionV relativeFrom="paragraph">
                        <wp:posOffset>172085</wp:posOffset>
                      </wp:positionV>
                      <wp:extent cx="1209675" cy="152400"/>
                      <wp:effectExtent l="0" t="19050" r="47625" b="38100"/>
                      <wp:wrapNone/>
                      <wp:docPr id="43" name="Right Arrow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F3C83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3" o:spid="_x0000_s1026" type="#_x0000_t13" style="position:absolute;margin-left:-16.8pt;margin-top:13.55pt;width:95.25pt;height:1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" adj="20239" fillcolor="#7030a0" strokecolor="#0a5382 [1604]" strokeweight="1.25pt"/>
                  </w:pict>
                </mc:Fallback>
              </mc:AlternateContent>
            </w:r>
          </w:p>
          <w:p w:rsidR="006E2DF2" w:rsidRDefault="006E2DF2"/>
          <w:p w:rsidR="006E2DF2" w:rsidRDefault="006E2DF2"/>
        </w:tc>
        <w:tc>
          <w:tcPr>
            <w:tcW w:w="1991" w:type="dxa"/>
          </w:tcPr>
          <w:p w:rsidR="002532BA" w:rsidRDefault="002532BA"/>
        </w:tc>
      </w:tr>
    </w:tbl>
    <w:p w:rsidR="002532BA" w:rsidRDefault="002532BA" w:rsidP="002E6C7E"/>
    <w:sectPr w:rsidR="002532B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Raleway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B32E9"/>
    <w:multiLevelType w:val="hybridMultilevel"/>
    <w:tmpl w:val="DB525ACA"/>
    <w:lvl w:ilvl="0" w:tplc="4D7264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53D20"/>
    <w:multiLevelType w:val="hybridMultilevel"/>
    <w:tmpl w:val="04407320"/>
    <w:lvl w:ilvl="0" w:tplc="043CF0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F2935"/>
    <w:multiLevelType w:val="hybridMultilevel"/>
    <w:tmpl w:val="E04C8760"/>
    <w:lvl w:ilvl="0" w:tplc="9014EC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72C1B"/>
    <w:multiLevelType w:val="hybridMultilevel"/>
    <w:tmpl w:val="25069AA8"/>
    <w:lvl w:ilvl="0" w:tplc="C310F6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E2E5A"/>
    <w:multiLevelType w:val="hybridMultilevel"/>
    <w:tmpl w:val="3062A62A"/>
    <w:lvl w:ilvl="0" w:tplc="94E20B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C7E"/>
    <w:rsid w:val="00041A52"/>
    <w:rsid w:val="001B43C9"/>
    <w:rsid w:val="002532BA"/>
    <w:rsid w:val="002E6C7E"/>
    <w:rsid w:val="00340D71"/>
    <w:rsid w:val="00375797"/>
    <w:rsid w:val="003768D1"/>
    <w:rsid w:val="003A717D"/>
    <w:rsid w:val="00417F7D"/>
    <w:rsid w:val="00424905"/>
    <w:rsid w:val="0042581A"/>
    <w:rsid w:val="004503ED"/>
    <w:rsid w:val="00493CBA"/>
    <w:rsid w:val="004E2422"/>
    <w:rsid w:val="004F1579"/>
    <w:rsid w:val="0050053C"/>
    <w:rsid w:val="0053558D"/>
    <w:rsid w:val="005B4A28"/>
    <w:rsid w:val="00677BEF"/>
    <w:rsid w:val="006D1D0F"/>
    <w:rsid w:val="006E2DF2"/>
    <w:rsid w:val="00703F57"/>
    <w:rsid w:val="007358E7"/>
    <w:rsid w:val="007F476C"/>
    <w:rsid w:val="00913973"/>
    <w:rsid w:val="00941B23"/>
    <w:rsid w:val="009856A0"/>
    <w:rsid w:val="00986D6E"/>
    <w:rsid w:val="00A55C29"/>
    <w:rsid w:val="00B55572"/>
    <w:rsid w:val="00B65B4A"/>
    <w:rsid w:val="00B66AA6"/>
    <w:rsid w:val="00B97084"/>
    <w:rsid w:val="00C602A0"/>
    <w:rsid w:val="00C73F5F"/>
    <w:rsid w:val="00D8123F"/>
    <w:rsid w:val="00DE31E3"/>
    <w:rsid w:val="00E93F71"/>
    <w:rsid w:val="00ED0BDB"/>
    <w:rsid w:val="00F0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3CBF124-D6D6-474D-9FFC-AF4C835D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D8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60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1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4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8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9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63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979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318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923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484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011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815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289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00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80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previews.123rf.com/images/mkoudis/mkoudis1201/mkoudis120100024/11870303-A-young-girl-holding-an-XRay-to-stand-for-the-letter-X-Stock-Vector.jpg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google.com/url?sa=i&amp;rct=j&amp;q=&amp;esrc=s&amp;source=images&amp;cd=&amp;cad=rja&amp;uact=8&amp;ved=0ahUKEwjc5P738KzMAhWIbSYKHeMUCYEQjRwIBw&amp;url=https://www.diapers.com/p/good-night-gorilla-board-book-191787&amp;bvm=bv.120551593,d.eWE&amp;psig=AFQjCNF338dcwkjiBZO0vXRwJ2bYUDZOiw&amp;ust=1461779981323605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://previews.123rf.com/images/comodo777/comodo7771407/comodo777140700025/30161771-Alphabet-Z-for-Zebra-Stock-Vector.jpg" TargetMode="External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theartmad.com/wp-content/uploads/2015/04/May-Day-Clip-Art-9.jpg" TargetMode="External"/><Relationship Id="rId20" Type="http://schemas.openxmlformats.org/officeDocument/2006/relationships/hyperlink" Target="https://www.google.com/url?sa=i&amp;rct=j&amp;q=&amp;esrc=s&amp;source=images&amp;cd=&amp;cad=rja&amp;uact=8&amp;ved=2ahUKEwjnusWj2vjhAhUkTt8KHQePDZcQjRx6BAgBEAU&amp;url=https://closetsutah.com/mothers-day-dream-come-true/&amp;psig=AOvVaw01iMoBOuUW9e1c4k9hDQ93&amp;ust=1556744193430286" TargetMode="External"/><Relationship Id="rId29" Type="http://schemas.openxmlformats.org/officeDocument/2006/relationships/hyperlink" Target="https://www.google.com/url?sa=i&amp;rct=j&amp;q=&amp;esrc=s&amp;source=images&amp;cd=&amp;cad=rja&amp;uact=8&amp;ved=0ahUKEwjvn-3-86zMAhWCwiYKHblAD1QQjRwIBw&amp;url=http://www.clipartpanda.com/categories/empty-kindergarten-classroom-clipart&amp;bvm=bv.120551593,d.eWE&amp;psig=AFQjCNFVeif1fPxbNA-jKBdgtvA6mU3FtA&amp;ust=1461780659504518" TargetMode="External"/><Relationship Id="rId41" Type="http://schemas.openxmlformats.org/officeDocument/2006/relationships/hyperlink" Target="https://www.google.com/url?sa=i&amp;rct=j&amp;q=&amp;esrc=s&amp;source=images&amp;cd=&amp;cad=rja&amp;uact=8&amp;ved=2ahUKEwjkvqi__N3aAhVCTd8KHf5bDRcQjRx6BAgBEAU&amp;url=http://www.clker.com/clipart-purple-firefly-6.html&amp;psig=AOvVaw30Vc-1OyfXAzgFKfu0Ewav&amp;ust=15250393624860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danimfalcao.minus.com/i/bkETKGA0UetG2" TargetMode="External"/><Relationship Id="rId24" Type="http://schemas.openxmlformats.org/officeDocument/2006/relationships/hyperlink" Target="https://www.google.com/url?sa=i&amp;rct=j&amp;q=&amp;esrc=s&amp;source=images&amp;cd=&amp;cad=rja&amp;uact=8&amp;ved=0ahUKEwju3I_f3LbMAhUGWz4KHb2EBdcQjRwIBw&amp;url=http://all-free-download.com/free-vector/face-painting-clip-art.html&amp;psig=AFQjCNFVbCIA8tIloBuEHoQEjwtNPnf7_g&amp;ust=1462118154030993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google.com/url?sa=i&amp;rct=j&amp;q=&amp;esrc=s&amp;source=images&amp;cd=&amp;cad=rja&amp;uact=8&amp;ved=0ahUKEwiv_pyy3bbMAhWFeD4KHeVmANwQjRwIBw&amp;url=http://www.clipartpanda.com/categories/kids-handprint-clipart&amp;bvm=bv.121070826,d.cWw&amp;psig=AFQjCNF6OhiKHAGvSjn0xOsWNXlkDYwwVQ&amp;ust=1462118326701783" TargetMode="External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www.google.com/url?sa=i&amp;rct=j&amp;q=&amp;esrc=s&amp;source=images&amp;cd=&amp;cad=rja&amp;uact=8&amp;ved=&amp;url=https://levels.io/float-tank-2/&amp;bvm=bv.120551593,d.eWE&amp;psig=AFQjCNFVeif1fPxbNA-jKBdgtvA6mU3FtA&amp;ust=1461780659504518" TargetMode="External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media-cache-ak0.pinimg.com/1200x/23/04/2f/23042f41ecabbd440eae5726786d08f9.jpg" TargetMode="External"/><Relationship Id="rId14" Type="http://schemas.openxmlformats.org/officeDocument/2006/relationships/hyperlink" Target="http://previews.123rf.com/images/tigatelu/tigatelu1309/tigatelu130900021/22466965-Alphabet-W-with-Walrus-cartoon--Stock-Vector-alphabet.jpg" TargetMode="External"/><Relationship Id="rId22" Type="http://schemas.openxmlformats.org/officeDocument/2006/relationships/hyperlink" Target="https://www.google.com/url?sa=i&amp;rct=j&amp;q=&amp;esrc=s&amp;source=images&amp;cd=&amp;cad=rja&amp;uact=8&amp;ved=0ahUKEwiItu3076zMAhVFQCYKHboWBMMQjRwIBw&amp;url=http://englogs.weebly.com/log-2-picture-books/the-grouchy-ladybug&amp;bvm=bv.120551593,d.eWE&amp;psig=AFQjCNHNfWPNxJ_5FJwEYuSbEvDB8DtYgQ&amp;ust=1461779694421156" TargetMode="External"/><Relationship Id="rId27" Type="http://schemas.openxmlformats.org/officeDocument/2006/relationships/hyperlink" Target="http://previews.123rf.com/images/izakowski/izakowski1204/izakowski120400115/13203247-cartoon-illustration-of-Y-letter-for-yak-Stock-Vector-alphabet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s://www.google.com/url?sa=i&amp;rct=j&amp;q=&amp;esrc=s&amp;source=images&amp;cd=&amp;cad=rja&amp;uact=8&amp;ved=2ahUKEwjbwqWH_N3aAhWNNd8KHcfCDIcQjRx6BAgBEAU&amp;url=http://www.crschools.org/district/teaching-and-learning/teaching-and-learning-news/itstestingtime&amp;psig=AOvVaw0zn405MbqBpGjRnuSMjOVG&amp;ust=152503921297970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ureen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9D51C685075454FB6546907796CC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C6C83-0D74-4579-8918-653762A19500}"/>
      </w:docPartPr>
      <w:docPartBody>
        <w:p w:rsidR="00722554" w:rsidRDefault="00AA7DC2">
          <w:pPr>
            <w:pStyle w:val="79D51C685075454FB6546907796CC670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Raleway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DC2"/>
    <w:rsid w:val="001E1DB9"/>
    <w:rsid w:val="006051CD"/>
    <w:rsid w:val="00722554"/>
    <w:rsid w:val="007D63E1"/>
    <w:rsid w:val="0087636D"/>
    <w:rsid w:val="00AA7DC2"/>
    <w:rsid w:val="00B0487F"/>
    <w:rsid w:val="00E05394"/>
    <w:rsid w:val="00FC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9D51C685075454FB6546907796CC670">
    <w:name w:val="79D51C685075454FB6546907796CC6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Droplet">
  <a:themeElements>
    <a:clrScheme name="Droplet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Drople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rople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Maureen Smith</dc:creator>
  <cp:keywords/>
  <cp:lastModifiedBy>Maureen Smith</cp:lastModifiedBy>
  <cp:revision>3</cp:revision>
  <cp:lastPrinted>2019-04-30T21:00:00Z</cp:lastPrinted>
  <dcterms:created xsi:type="dcterms:W3CDTF">2019-04-30T21:00:00Z</dcterms:created>
  <dcterms:modified xsi:type="dcterms:W3CDTF">2019-04-30T21:12:00Z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